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50" w:rsidRDefault="00B50750" w:rsidP="00B50750">
      <w:r w:rsidRPr="00C45F1F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45A482" wp14:editId="48C4EFCF">
                <wp:simplePos x="0" y="0"/>
                <wp:positionH relativeFrom="column">
                  <wp:posOffset>-914400</wp:posOffset>
                </wp:positionH>
                <wp:positionV relativeFrom="paragraph">
                  <wp:posOffset>-888274</wp:posOffset>
                </wp:positionV>
                <wp:extent cx="7595870" cy="5420360"/>
                <wp:effectExtent l="0" t="0" r="5080" b="8890"/>
                <wp:wrapNone/>
                <wp:docPr id="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5420360"/>
                          <a:chOff x="0" y="0"/>
                          <a:chExt cx="9144002" cy="6857999"/>
                        </a:xfrm>
                      </wpg:grpSpPr>
                      <pic:pic xmlns:pic="http://schemas.openxmlformats.org/drawingml/2006/picture">
                        <pic:nvPicPr>
                          <pic:cNvPr id="10" name="Billede 1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1143001" y="-1143001"/>
                            <a:ext cx="6857999" cy="914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object 10"/>
                        <wps:cNvSpPr/>
                        <wps:spPr>
                          <a:xfrm>
                            <a:off x="457201" y="3048000"/>
                            <a:ext cx="8229600" cy="14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436420">
                                <a:moveTo>
                                  <a:pt x="0" y="1436420"/>
                                </a:moveTo>
                                <a:lnTo>
                                  <a:pt x="8229600" y="143642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:rsidR="00B50750" w:rsidRDefault="00B50750" w:rsidP="00B5075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Billed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2266" y="5540452"/>
                            <a:ext cx="1647935" cy="860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object 2"/>
                        <wps:cNvSpPr txBox="1">
                          <a:spLocks/>
                        </wps:cNvSpPr>
                        <wps:spPr>
                          <a:xfrm>
                            <a:off x="723360" y="958595"/>
                            <a:ext cx="7477782" cy="1621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0750" w:rsidRPr="00B50750" w:rsidRDefault="00D94834" w:rsidP="00D8730C">
                              <w:pPr>
                                <w:pStyle w:val="NormalWeb"/>
                                <w:tabs>
                                  <w:tab w:val="left" w:pos="2640"/>
                                </w:tabs>
                                <w:spacing w:before="0" w:beforeAutospacing="0" w:after="0" w:afterAutospacing="0" w:line="792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XX</w:t>
                              </w:r>
                              <w:r w:rsidR="00B50750"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 xml:space="preserve"> </w:t>
                              </w:r>
                              <w:r w:rsidR="00B50750" w:rsidRPr="00B50750"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Section</w:t>
                              </w:r>
                            </w:p>
                            <w:p w:rsidR="00B50750" w:rsidRPr="00B50750" w:rsidRDefault="00B50750" w:rsidP="00D8730C">
                              <w:pPr>
                                <w:pStyle w:val="NormalWeb"/>
                                <w:tabs>
                                  <w:tab w:val="left" w:pos="2640"/>
                                </w:tabs>
                                <w:spacing w:before="0" w:beforeAutospacing="0" w:after="0" w:afterAutospacing="0" w:line="792" w:lineRule="exact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B50750"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Department of Electronic Systems</w:t>
                              </w:r>
                            </w:p>
                          </w:txbxContent>
                        </wps:txbx>
                        <wps:bodyPr vert="horz"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1in;margin-top:-69.95pt;width:598.1pt;height:426.8pt;z-index:251663360;mso-width-relative:margin;mso-height-relative:margin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Tk5OS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8" o:spid="_x0000_s1027" type="#_x0000_t75" style="position:absolute;left:11430;top:-11430;width:68579;height:91440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7r1/DAAAA2wAAAA8AAABkcnMvZG93bnJldi54bWxEj0FrwkAQhe8F/8Mygre6sUiQ6CoitIi3&#10;WMEep9kxCWZnY3arSX9951DwNsN78943q03vGnWnLtSeDcymCSjiwtuaSwOnz/fXBagQkS02nsnA&#10;QAE269HLCjPrH5zT/RhLJSEcMjRQxdhmWoeiIodh6lti0S6+cxhl7UptO3xIuGv0W5Kk2mHN0lBh&#10;S7uKiuvxxxm4Lb6/0mGe/p4/7GFoKeTXc58bMxn32yWoSH18mv+v91bwhV5+kQ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uvX8MAAADbAAAADwAAAAAAAAAAAAAAAACf&#10;AgAAZHJzL2Rvd25yZXYueG1sUEsFBgAAAAAEAAQA9wAAAI8DAAAAAA==&#10;">
                  <v:imagedata r:id="rId7" o:title=""/>
                  <v:path arrowok="t"/>
                </v:shape>
                <v:shape id="object 10" o:spid="_x0000_s1028" style="position:absolute;left:4572;top:30480;width:82296;height:14364;visibility:visible;mso-wrap-style:square;v-text-anchor:top" coordsize="8229600,1436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R28MA&#10;AADbAAAADwAAAGRycy9kb3ducmV2LnhtbERPTWvCQBC9F/wPywheSt0oNEjqJmhFSA49NHrwOGSn&#10;SWh2Ns2uJv57t1DobR7vc7bZZDpxo8G1lhWslhEI4srqlmsF59PxZQPCeWSNnWVScCcHWTp72mKi&#10;7cifdCt9LUIIuwQVNN73iZSuasigW9qeOHBfdjDoAxxqqQccQ7jp5DqKYmmw5dDQYE/vDVXf5dUo&#10;iF8/Cq7cYf98+YnHyyEvyhwLpRbzafcGwtPk/8V/7lyH+Sv4/SU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IR28MAAADbAAAADwAAAAAAAAAAAAAAAACYAgAAZHJzL2Rv&#10;d25yZXYueG1sUEsFBgAAAAAEAAQA9QAAAIgDAAAAAA==&#10;" adj="-11796480,,5400" path="m,1436420r8229600,l8229600,,,,,1436420xe" fillcolor="#0f243e [1615]" stroked="f">
                  <v:stroke joinstyle="miter"/>
                  <v:formulas/>
                  <v:path arrowok="t" o:connecttype="custom" textboxrect="0,0,8229600,1436420"/>
                  <v:textbox inset="0,0,0,0">
                    <w:txbxContent>
                      <w:p w:rsidR="00B50750" w:rsidRDefault="00B50750" w:rsidP="00B5075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Billede 13" o:spid="_x0000_s1029" type="#_x0000_t75" style="position:absolute;left:37622;top:55404;width:16480;height:8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F8bEAAAA2wAAAA8AAABkcnMvZG93bnJldi54bWxET0trwkAQvgv9D8sUeim6MYcQUlcpBaFB&#10;KqiF0tuYnTxodjZk1yTtr3eFgrf5+J6z2kymFQP1rrGsYLmIQBAXVjdcKfg8becpCOeRNbaWScEv&#10;OdisH2YrzLQd+UDD0VcihLDLUEHtfZdJ6YqaDLqF7YgDV9reoA+wr6TucQzhppVxFCXSYMOhocaO&#10;3moqfo4Xo6D7PvP2efk3lft8l3yNH3Fa5rFST4/T6wsIT5O/i//d7zrMj+H2Szh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mF8bEAAAA2wAAAA8AAAAAAAAAAAAAAAAA&#10;nwIAAGRycy9kb3ducmV2LnhtbFBLBQYAAAAABAAEAPcAAACQ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2" o:spid="_x0000_s1030" type="#_x0000_t202" style="position:absolute;left:7233;top:9585;width:74778;height:162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NFsIA&#10;AADbAAAADwAAAGRycy9kb3ducmV2LnhtbESP3YrCMBCF7xd8hzCCd2uq4v50jSKCInuzbOsDDM1s&#10;U20mpYltfXuzIHg3wzlzvjOrzWBr0VHrK8cKZtMEBHHhdMWlglO+f/0A4QOyxtoxKbiRh8169LLC&#10;VLuef6nLQiliCPsUFZgQmlRKXxiy6KeuIY7an2sthri2pdQt9jHc1nKeJG/SYsWRYLChnaHikl1t&#10;hGhz9j0vs2/9fqLjJ/0cctkpNRkP2y8QgYbwND+ujzrWX8D/L3E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M0WwgAAANsAAAAPAAAAAAAAAAAAAAAAAJgCAABkcnMvZG93&#10;bnJldi54bWxQSwUGAAAAAAQABAD1AAAAhwMAAAAA&#10;" filled="f" stroked="f">
                  <v:path arrowok="t"/>
                  <v:textbox inset="0,0,0,0">
                    <w:txbxContent>
                      <w:p w:rsidR="00B50750" w:rsidRPr="00B50750" w:rsidRDefault="00D94834" w:rsidP="00D8730C">
                        <w:pPr>
                          <w:pStyle w:val="NormalWeb"/>
                          <w:tabs>
                            <w:tab w:val="left" w:pos="2640"/>
                          </w:tabs>
                          <w:spacing w:before="0" w:beforeAutospacing="0" w:after="0" w:afterAutospacing="0" w:line="792" w:lineRule="exact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  <w:lang w:val="en-US"/>
                          </w:rPr>
                          <w:t>XX</w:t>
                        </w:r>
                        <w:r w:rsidR="00B50750"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  <w:lang w:val="en-US"/>
                          </w:rPr>
                          <w:t xml:space="preserve"> </w:t>
                        </w:r>
                        <w:r w:rsidR="00B50750" w:rsidRPr="00B50750"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  <w:lang w:val="en-US"/>
                          </w:rPr>
                          <w:t>Section</w:t>
                        </w:r>
                      </w:p>
                      <w:p w:rsidR="00B50750" w:rsidRPr="00B50750" w:rsidRDefault="00B50750" w:rsidP="00D8730C">
                        <w:pPr>
                          <w:pStyle w:val="NormalWeb"/>
                          <w:tabs>
                            <w:tab w:val="left" w:pos="2640"/>
                          </w:tabs>
                          <w:spacing w:before="0" w:beforeAutospacing="0" w:after="0" w:afterAutospacing="0" w:line="792" w:lineRule="exact"/>
                          <w:jc w:val="center"/>
                          <w:rPr>
                            <w:lang w:val="en-US"/>
                          </w:rPr>
                        </w:pPr>
                        <w:r w:rsidRPr="00B50750"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  <w:lang w:val="en-US"/>
                          </w:rPr>
                          <w:t>Department of Electronic Systems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45F1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40E361" wp14:editId="0E5FAE53">
                <wp:simplePos x="0" y="0"/>
                <wp:positionH relativeFrom="column">
                  <wp:posOffset>-82834</wp:posOffset>
                </wp:positionH>
                <wp:positionV relativeFrom="paragraph">
                  <wp:posOffset>1555892</wp:posOffset>
                </wp:positionV>
                <wp:extent cx="5976664" cy="985845"/>
                <wp:effectExtent l="0" t="0" r="0" b="0"/>
                <wp:wrapNone/>
                <wp:docPr id="1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64" cy="985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50750" w:rsidRPr="00D94834" w:rsidRDefault="00D94834" w:rsidP="00B50750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  <w:lang w:val="en-US"/>
                              </w:rPr>
                              <w:t>xx</w:t>
                            </w:r>
                            <w:r w:rsidR="008E1420" w:rsidRPr="00D94834"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B50750" w:rsidRPr="00D94834" w:rsidRDefault="00DF495B" w:rsidP="00B50750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D94834"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  <w:lang w:val="en-US"/>
                              </w:rPr>
                              <w:t xml:space="preserve">professor - </w:t>
                            </w:r>
                            <w:r w:rsidR="008E1420" w:rsidRPr="00D94834"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  <w:lang w:val="en-US"/>
                              </w:rPr>
                              <w:t xml:space="preserve">head of </w:t>
                            </w:r>
                            <w:r w:rsidR="00B50750" w:rsidRPr="00D94834"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  <w:lang w:val="en-US"/>
                              </w:rPr>
                              <w:t xml:space="preserve">section </w:t>
                            </w:r>
                            <w:bookmarkEnd w:id="0"/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3" o:spid="_x0000_s1031" type="#_x0000_t202" style="position:absolute;margin-left:-6.5pt;margin-top:122.5pt;width:470.6pt;height:7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" filled="f" stroked="f">
                <v:textbox inset="0,0,0,0">
                  <w:txbxContent>
                    <w:p w:rsidR="00B50750" w:rsidRPr="00D94834" w:rsidRDefault="00D94834" w:rsidP="00B50750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  <w:lang w:val="en-US"/>
                        </w:rPr>
                        <w:t>xx</w:t>
                      </w:r>
                      <w:r w:rsidR="008E1420" w:rsidRPr="00D94834"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  <w:lang w:val="en-US"/>
                        </w:rPr>
                        <w:t>xx</w:t>
                      </w:r>
                      <w:proofErr w:type="spellEnd"/>
                    </w:p>
                    <w:p w:rsidR="00B50750" w:rsidRPr="00D94834" w:rsidRDefault="00DF495B" w:rsidP="00B50750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D94834"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  <w:lang w:val="en-US"/>
                        </w:rPr>
                        <w:t xml:space="preserve">professor - </w:t>
                      </w:r>
                      <w:r w:rsidR="008E1420" w:rsidRPr="00D94834"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  <w:lang w:val="en-US"/>
                        </w:rPr>
                        <w:t xml:space="preserve">head of </w:t>
                      </w:r>
                      <w:r w:rsidR="00B50750" w:rsidRPr="00D94834"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  <w:lang w:val="en-US"/>
                        </w:rPr>
                        <w:t xml:space="preserve">section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3470F" w:rsidRDefault="00B50750">
      <w:r w:rsidRPr="00C45F1F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106AE1" wp14:editId="06E11C59">
                <wp:simplePos x="0" y="0"/>
                <wp:positionH relativeFrom="column">
                  <wp:posOffset>-914400</wp:posOffset>
                </wp:positionH>
                <wp:positionV relativeFrom="paragraph">
                  <wp:posOffset>-888365</wp:posOffset>
                </wp:positionV>
                <wp:extent cx="7595870" cy="5420360"/>
                <wp:effectExtent l="0" t="0" r="5080" b="889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5420360"/>
                          <a:chOff x="0" y="0"/>
                          <a:chExt cx="9144002" cy="6857999"/>
                        </a:xfrm>
                      </wpg:grpSpPr>
                      <pic:pic xmlns:pic="http://schemas.openxmlformats.org/drawingml/2006/picture">
                        <pic:nvPicPr>
                          <pic:cNvPr id="2" name="Billede 1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1143001" y="-1143001"/>
                            <a:ext cx="6857999" cy="914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bject 10"/>
                        <wps:cNvSpPr/>
                        <wps:spPr>
                          <a:xfrm>
                            <a:off x="457201" y="3048000"/>
                            <a:ext cx="8229600" cy="14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436420">
                                <a:moveTo>
                                  <a:pt x="0" y="1436420"/>
                                </a:moveTo>
                                <a:lnTo>
                                  <a:pt x="8229600" y="143642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txbx>
                          <w:txbxContent>
                            <w:p w:rsidR="00C45F1F" w:rsidRDefault="00C45F1F" w:rsidP="00C45F1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Billed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2266" y="5540452"/>
                            <a:ext cx="1647935" cy="860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object 2"/>
                        <wps:cNvSpPr txBox="1">
                          <a:spLocks/>
                        </wps:cNvSpPr>
                        <wps:spPr>
                          <a:xfrm>
                            <a:off x="1006291" y="1556739"/>
                            <a:ext cx="6981635" cy="102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45F1F" w:rsidRDefault="00C45F1F" w:rsidP="00C45F1F">
                              <w:pPr>
                                <w:pStyle w:val="NormalWeb"/>
                                <w:tabs>
                                  <w:tab w:val="left" w:pos="2640"/>
                                </w:tabs>
                                <w:spacing w:before="0" w:beforeAutospacing="0" w:after="0" w:afterAutospacing="0" w:line="792" w:lineRule="exact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F243E" w:themeColor="text2" w:themeShade="80"/>
                                  <w:kern w:val="24"/>
                                  <w:sz w:val="56"/>
                                  <w:szCs w:val="56"/>
                                </w:rPr>
                                <w:t>Department of Electronic Systems</w:t>
                              </w:r>
                            </w:p>
                          </w:txbxContent>
                        </wps:txbx>
                        <wps:bodyPr vert="horz"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-1in;margin-top:-69.95pt;width:598.1pt;height:426.8pt;z-index:251659264;mso-width-relative:margin;mso-height-relative:margin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">
                <v:shape id="Billede 18" o:spid="_x0000_s1033" type="#_x0000_t75" style="position:absolute;left:11430;top:-11430;width:68579;height:91440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jAe7CAAAA2gAAAA8AAABkcnMvZG93bnJldi54bWxEj0GLwjAUhO+C/yE8YW+aKlKka5RlQRFv&#10;VaEen83btti81CZqu79+syB4HGbmG2a57kwtHtS6yrKC6SQCQZxbXXGh4HTcjBcgnEfWWFsmBT05&#10;WK+GgyUm2j45pcfBFyJA2CWooPS+SaR0eUkG3cQ2xMH7sa1BH2RbSN3iM8BNLWdRFEuDFYeFEhv6&#10;Lim/Hu5GwW1xOcf9PP7NtnrfN+TSa9alSn2Muq9PEJ46/w6/2jutYAb/V8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4wHuwgAAANoAAAAPAAAAAAAAAAAAAAAAAJ8C&#10;AABkcnMvZG93bnJldi54bWxQSwUGAAAAAAQABAD3AAAAjgMAAAAA&#10;">
                  <v:imagedata r:id="rId9" o:title=""/>
                  <v:path arrowok="t"/>
                </v:shape>
                <v:shape id="object 10" o:spid="_x0000_s1034" style="position:absolute;left:4572;top:30480;width:82296;height:14364;visibility:visible;mso-wrap-style:square;v-text-anchor:top" coordsize="8229600,1436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CtMQA&#10;AADaAAAADwAAAGRycy9kb3ducmV2LnhtbESPQWvCQBSE7wX/w/KEXopu2tIgMRuxlUJy6MHoweMj&#10;+0yC2bcxuzXpv+8WCh6HmfmGSTeT6cSNBtdaVvC8jEAQV1a3XCs4Hj4XKxDOI2vsLJOCH3KwyWYP&#10;KSbajrynW+lrESDsElTQeN8nUrqqIYNuaXvi4J3tYNAHOdRSDzgGuOnkSxTF0mDLYaHBnj4aqi7l&#10;t1EQv30VXLnd+9PpGo+nXV6UORZKPc6n7RqEp8nfw//tXCt4hb8r4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QrTEAAAA2gAAAA8AAAAAAAAAAAAAAAAAmAIAAGRycy9k&#10;b3ducmV2LnhtbFBLBQYAAAAABAAEAPUAAACJAwAAAAA=&#10;" adj="-11796480,,5400" path="m,1436420r8229600,l8229600,,,,,1436420xe" fillcolor="#0f243e [1615]" stroked="f">
                  <v:stroke joinstyle="miter"/>
                  <v:formulas/>
                  <v:path arrowok="t" o:connecttype="custom" textboxrect="0,0,8229600,1436420"/>
                  <v:textbox inset="0,0,0,0">
                    <w:txbxContent>
                      <w:p w:rsidR="00C45F1F" w:rsidRDefault="00C45F1F" w:rsidP="00C45F1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Billede 13" o:spid="_x0000_s1035" type="#_x0000_t75" style="position:absolute;left:37622;top:55404;width:16480;height:8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03OjFAAAA2gAAAA8AAABkcnMvZG93bnJldi54bWxEj91qwkAUhO8F32E5Qm9EN4YikroJRRAU&#10;qVAtFO9Osyc/NHs2ZLcm9um7QsHLYWa+YdbZYBpxpc7VlhUs5hEI4tzqmksFH+ftbAXCeWSNjWVS&#10;cCMHWToerTHRtud3up58KQKEXYIKKu/bREqXV2TQzW1LHLzCdgZ9kF0pdYd9gJtGxlG0lAZrDgsV&#10;trSpKP8+/RgF7eWLt9PF71Ac94flZ/8Wr4p9rNTTZHh9AeFp8I/wf3unFTzD/Uq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dNzoxQAAANoAAAAPAAAAAAAAAAAAAAAA&#10;AJ8CAABkcnMvZG93bnJldi54bWxQSwUGAAAAAAQABAD3AAAAkQMAAAAA&#10;">
                  <v:imagedata r:id="rId10" o:title=""/>
                  <v:path arrowok="t"/>
                </v:shape>
                <v:shape id="object 2" o:spid="_x0000_s1036" type="#_x0000_t202" style="position:absolute;left:10062;top:15567;width:69817;height:10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nCL8A&#10;AADaAAAADwAAAGRycy9kb3ducmV2LnhtbESP3YrCMBCF7wXfIYzgnaYK6m7XKCIo4o1YfYChmW26&#10;20xKE9vu228EwcvD+fk4621vK9FS40vHCmbTBARx7nTJhYL77TD5AOEDssbKMSn4Iw/bzXCwxlS7&#10;jq/UZqEQcYR9igpMCHUqpc8NWfRTVxNH79s1FkOUTSF1g10ct5WcJ8lSWiw5EgzWtDeU/2YPGyHa&#10;/PiOF9lZr+50+qTL8SZbpcajfvcFIlAf3uFX+6QVLOB5Jd4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b2cIvwAAANoAAAAPAAAAAAAAAAAAAAAAAJgCAABkcnMvZG93bnJl&#10;di54bWxQSwUGAAAAAAQABAD1AAAAhAMAAAAA&#10;" filled="f" stroked="f">
                  <v:path arrowok="t"/>
                  <v:textbox inset="0,0,0,0">
                    <w:txbxContent>
                      <w:p w:rsidR="00C45F1F" w:rsidRDefault="00C45F1F" w:rsidP="00C45F1F">
                        <w:pPr>
                          <w:pStyle w:val="NormalWeb"/>
                          <w:tabs>
                            <w:tab w:val="left" w:pos="2640"/>
                          </w:tabs>
                          <w:spacing w:before="0" w:beforeAutospacing="0" w:after="0" w:afterAutospacing="0" w:line="792" w:lineRule="exact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F243E" w:themeColor="text2" w:themeShade="80"/>
                            <w:kern w:val="24"/>
                            <w:sz w:val="56"/>
                            <w:szCs w:val="56"/>
                          </w:rPr>
                          <w:t>Department of Electronic Systems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5F1F" w:rsidRPr="00C45F1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52819" wp14:editId="4970238B">
                <wp:simplePos x="0" y="0"/>
                <wp:positionH relativeFrom="column">
                  <wp:posOffset>-82834</wp:posOffset>
                </wp:positionH>
                <wp:positionV relativeFrom="paragraph">
                  <wp:posOffset>1555892</wp:posOffset>
                </wp:positionV>
                <wp:extent cx="5976664" cy="985845"/>
                <wp:effectExtent l="0" t="0" r="0" b="0"/>
                <wp:wrapNone/>
                <wp:docPr id="8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64" cy="985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5F1F" w:rsidRDefault="00C45F1F" w:rsidP="00C45F1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80"/>
                                <w:szCs w:val="80"/>
                              </w:rPr>
                              <w:t>Børge lindberg</w:t>
                            </w:r>
                          </w:p>
                          <w:p w:rsidR="00C45F1F" w:rsidRDefault="00C45F1F" w:rsidP="00C45F1F">
                            <w:pPr>
                              <w:pStyle w:val="NormalWeb"/>
                              <w:tabs>
                                <w:tab w:val="left" w:pos="3711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caps/>
                                <w:color w:val="FFFFFF" w:themeColor="background1"/>
                                <w:spacing w:val="40"/>
                                <w:sz w:val="40"/>
                                <w:szCs w:val="40"/>
                              </w:rPr>
                              <w:t>Head of department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-6.5pt;margin-top:122.5pt;width:470.6pt;height:7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" filled="f" stroked="f">
                <v:textbox inset="0,0,0,0">
                  <w:txbxContent>
                    <w:p w:rsidR="00C45F1F" w:rsidRDefault="00C45F1F" w:rsidP="00C45F1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80"/>
                          <w:szCs w:val="80"/>
                        </w:rPr>
                        <w:t>Børge lindberg</w:t>
                      </w:r>
                    </w:p>
                    <w:p w:rsidR="00C45F1F" w:rsidRDefault="00C45F1F" w:rsidP="00C45F1F">
                      <w:pPr>
                        <w:pStyle w:val="NormalWeb"/>
                        <w:tabs>
                          <w:tab w:val="left" w:pos="3711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theme="minorBidi"/>
                          <w:caps/>
                          <w:color w:val="FFFFFF" w:themeColor="background1"/>
                          <w:spacing w:val="40"/>
                          <w:sz w:val="40"/>
                          <w:szCs w:val="40"/>
                        </w:rPr>
                        <w:t>Head of department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47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420"/>
    <w:rsid w:val="000863ED"/>
    <w:rsid w:val="00355808"/>
    <w:rsid w:val="008E1420"/>
    <w:rsid w:val="00B50750"/>
    <w:rsid w:val="00B727FE"/>
    <w:rsid w:val="00C45F1F"/>
    <w:rsid w:val="00D8730C"/>
    <w:rsid w:val="00D94834"/>
    <w:rsid w:val="00DF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F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F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0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h\Desktop\ES%20d&#248;rskil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 dørskilt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Aalborg University, Department of Electronic Systems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Hansen</dc:creator>
  <cp:lastModifiedBy>Eva Hansen</cp:lastModifiedBy>
  <cp:revision>3</cp:revision>
  <cp:lastPrinted>2013-01-25T10:35:00Z</cp:lastPrinted>
  <dcterms:created xsi:type="dcterms:W3CDTF">2013-01-29T13:20:00Z</dcterms:created>
  <dcterms:modified xsi:type="dcterms:W3CDTF">2013-02-05T12:07:00Z</dcterms:modified>
</cp:coreProperties>
</file>